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1FD2D" w14:textId="77777777" w:rsidR="00BF1864" w:rsidRDefault="00BF1864" w:rsidP="0039105C">
      <w:pPr>
        <w:spacing w:line="360" w:lineRule="auto"/>
        <w:jc w:val="center"/>
        <w:rPr>
          <w:rFonts w:ascii="Calibri" w:hAnsi="Calibri" w:cs="Calibri"/>
          <w:b/>
        </w:rPr>
      </w:pPr>
    </w:p>
    <w:p w14:paraId="42CA67C9" w14:textId="77777777" w:rsidR="00512570" w:rsidRPr="0039105C" w:rsidRDefault="001A3C08" w:rsidP="0039105C">
      <w:pPr>
        <w:spacing w:line="360" w:lineRule="auto"/>
        <w:jc w:val="center"/>
        <w:rPr>
          <w:rFonts w:ascii="Calibri" w:hAnsi="Calibri" w:cs="Calibri"/>
          <w:b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59AE92BD" wp14:editId="19404EC7">
            <wp:simplePos x="0" y="0"/>
            <wp:positionH relativeFrom="margin">
              <wp:posOffset>56515</wp:posOffset>
            </wp:positionH>
            <wp:positionV relativeFrom="margin">
              <wp:posOffset>-970280</wp:posOffset>
            </wp:positionV>
            <wp:extent cx="640715" cy="861695"/>
            <wp:effectExtent l="19050" t="0" r="6985" b="0"/>
            <wp:wrapSquare wrapText="bothSides"/>
            <wp:docPr id="6" name="Obraz 6" descr="herb_zaniemysl-poprawi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rb_zaniemysl-poprawiony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15" cy="861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0000">
        <w:rPr>
          <w:bCs/>
          <w:noProof/>
        </w:rPr>
        <w:pict w14:anchorId="531AF445">
          <v:shapetype id="_x0000_t202" coordsize="21600,21600" o:spt="202" path="m,l,21600r21600,l21600,xe">
            <v:stroke joinstyle="miter"/>
            <v:path gradientshapeok="t" o:connecttype="rect"/>
          </v:shapetype>
          <v:shape id="Text Box 13" o:spid="_x0000_s2053" type="#_x0000_t202" style="position:absolute;left:0;text-align:left;margin-left:240.6pt;margin-top:102.75pt;width:251.95pt;height:23.2pt;z-index:251656704;visibility:visible;mso-wrap-distance-top:3.6pt;mso-wrap-distance-bottom:3.6pt;mso-position-horizontal-relative:text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" filled="f" stroked="f">
            <v:textbox style="mso-next-textbox:#Text Box 13">
              <w:txbxContent>
                <w:p w14:paraId="7983E7B5" w14:textId="77777777" w:rsidR="00512570" w:rsidRPr="00AA4DDA" w:rsidRDefault="00512570" w:rsidP="00C62438">
                  <w:pPr>
                    <w:rPr>
                      <w:rFonts w:ascii="Calibri" w:hAnsi="Calibri"/>
                    </w:rPr>
                  </w:pPr>
                </w:p>
              </w:txbxContent>
            </v:textbox>
            <w10:wrap type="topAndBottom" anchory="page"/>
          </v:shape>
        </w:pict>
      </w:r>
      <w:r w:rsidR="00000000">
        <w:rPr>
          <w:bCs/>
          <w:noProof/>
        </w:rPr>
        <w:pict w14:anchorId="4C19DBF3">
          <v:shape id="Pole tekstowe 2" o:spid="_x0000_s2051" type="#_x0000_t202" style="position:absolute;left:0;text-align:left;margin-left:-59.45pt;margin-top:269.4pt;width:562.4pt;height:27.1pt;z-index:-251658752;visibility:visible;mso-wrap-distance-top:3.6pt;mso-wrap-distance-bottom:3.6pt;mso-position-horizontal-relative:text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" filled="f" stroked="f">
            <v:textbox>
              <w:txbxContent>
                <w:p w14:paraId="107A2AC1" w14:textId="77777777" w:rsidR="00045D84" w:rsidRPr="003915F0" w:rsidRDefault="0058679D">
                  <w:pPr>
                    <w:rPr>
                      <w:rFonts w:ascii="Calibri" w:hAnsi="Calibri" w:cs="Calibri"/>
                      <w:color w:val="A6A6A6"/>
                    </w:rPr>
                  </w:pPr>
                  <w:r w:rsidRPr="003915F0">
                    <w:rPr>
                      <w:rFonts w:ascii="Calibri" w:hAnsi="Calibri" w:cs="Calibri"/>
                      <w:color w:val="A6A6A6"/>
                    </w:rPr>
                    <w:t>-</w:t>
                  </w:r>
                  <w:r w:rsidRPr="003915F0">
                    <w:rPr>
                      <w:rFonts w:ascii="Calibri" w:hAnsi="Calibri" w:cs="Calibri"/>
                      <w:color w:val="A6A6A6"/>
                    </w:rPr>
                    <w:tab/>
                  </w:r>
                  <w:r w:rsidRPr="003915F0">
                    <w:rPr>
                      <w:rFonts w:ascii="Calibri" w:hAnsi="Calibri" w:cs="Calibri"/>
                      <w:color w:val="A6A6A6"/>
                    </w:rPr>
                    <w:tab/>
                  </w:r>
                  <w:r w:rsidRPr="003915F0">
                    <w:rPr>
                      <w:rFonts w:ascii="Calibri" w:hAnsi="Calibri" w:cs="Calibri"/>
                      <w:color w:val="A6A6A6"/>
                    </w:rPr>
                    <w:tab/>
                  </w:r>
                  <w:r w:rsidR="00045D84" w:rsidRPr="003915F0">
                    <w:rPr>
                      <w:rFonts w:ascii="Calibri" w:hAnsi="Calibri" w:cs="Calibri"/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  <w:t xml:space="preserve">    -</w:t>
                  </w:r>
                </w:p>
              </w:txbxContent>
            </v:textbox>
            <w10:wrap anchory="page"/>
          </v:shape>
        </w:pict>
      </w:r>
      <w:r w:rsidR="00D80B6D">
        <w:rPr>
          <w:rFonts w:ascii="Calibri" w:hAnsi="Calibri" w:cs="Calibri"/>
          <w:b/>
        </w:rPr>
        <w:t>ZAŚWIADC</w:t>
      </w:r>
      <w:r w:rsidR="00DB0008">
        <w:rPr>
          <w:rFonts w:ascii="Calibri" w:hAnsi="Calibri" w:cs="Calibri"/>
          <w:b/>
        </w:rPr>
        <w:t>ZENIE O NUMERZE BUDYNKU</w:t>
      </w:r>
    </w:p>
    <w:p w14:paraId="69FC6BF3" w14:textId="77777777" w:rsidR="00BF1864" w:rsidRPr="00995B4D" w:rsidRDefault="00BF1864" w:rsidP="00995B4D">
      <w:pPr>
        <w:rPr>
          <w:rFonts w:ascii="Calibri" w:hAnsi="Calibri" w:cs="Calibri"/>
        </w:rPr>
      </w:pPr>
    </w:p>
    <w:p w14:paraId="13C632A1" w14:textId="77777777" w:rsidR="00995B4D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MIEJSCE ZAŁATWIENIA SPRAWY</w:t>
      </w:r>
    </w:p>
    <w:p w14:paraId="35910CCD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Urząd Gminy Zaniemyśl,</w:t>
      </w:r>
    </w:p>
    <w:p w14:paraId="18A4E4CC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ul. Średzka 9</w:t>
      </w:r>
    </w:p>
    <w:p w14:paraId="08EA352A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63-020 Zaniemyśl</w:t>
      </w:r>
    </w:p>
    <w:p w14:paraId="1C063193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e</w:t>
      </w:r>
      <w:r w:rsidR="00ED3037">
        <w:rPr>
          <w:rFonts w:ascii="Calibri" w:hAnsi="Calibri" w:cs="Calibri"/>
        </w:rPr>
        <w:t>-</w:t>
      </w:r>
      <w:r>
        <w:rPr>
          <w:rFonts w:ascii="Calibri" w:hAnsi="Calibri" w:cs="Calibri"/>
        </w:rPr>
        <w:t>mail:</w:t>
      </w:r>
      <w:r w:rsidR="00BF1864">
        <w:rPr>
          <w:rFonts w:ascii="Calibri" w:hAnsi="Calibri" w:cs="Calibri"/>
        </w:rPr>
        <w:t xml:space="preserve"> sekretariat@zaniemysl.pl</w:t>
      </w:r>
    </w:p>
    <w:p w14:paraId="34A8996A" w14:textId="77777777" w:rsidR="00ED3037" w:rsidRDefault="00ED3037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ePUAP:</w:t>
      </w:r>
      <w:r w:rsidR="00BF1864">
        <w:rPr>
          <w:rFonts w:ascii="Calibri" w:hAnsi="Calibri" w:cs="Calibri"/>
        </w:rPr>
        <w:t xml:space="preserve"> u0qtn79j46 </w:t>
      </w:r>
    </w:p>
    <w:p w14:paraId="43123626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telefon: (61) 285 75 80 w.</w:t>
      </w:r>
      <w:r w:rsidR="007F011C">
        <w:rPr>
          <w:rFonts w:ascii="Calibri" w:hAnsi="Calibri" w:cs="Calibri"/>
        </w:rPr>
        <w:t>33</w:t>
      </w:r>
    </w:p>
    <w:p w14:paraId="2CB423F3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Godziny otwarcia:</w:t>
      </w:r>
    </w:p>
    <w:p w14:paraId="15D3FA72" w14:textId="77777777" w:rsidR="0039105C" w:rsidRDefault="00DB0008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="0039105C">
        <w:rPr>
          <w:rFonts w:ascii="Calibri" w:hAnsi="Calibri" w:cs="Calibri"/>
        </w:rPr>
        <w:t>oniedziałek</w:t>
      </w:r>
      <w:r>
        <w:rPr>
          <w:rFonts w:ascii="Calibri" w:hAnsi="Calibri" w:cs="Calibri"/>
        </w:rPr>
        <w:t>: 8:00 – 16:</w:t>
      </w:r>
      <w:r w:rsidR="0039105C">
        <w:rPr>
          <w:rFonts w:ascii="Calibri" w:hAnsi="Calibri" w:cs="Calibri"/>
        </w:rPr>
        <w:t>00</w:t>
      </w:r>
    </w:p>
    <w:p w14:paraId="003BA0BD" w14:textId="77777777" w:rsidR="0039105C" w:rsidRDefault="00DB0008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Wtorek – p</w:t>
      </w:r>
      <w:r w:rsidR="0039105C">
        <w:rPr>
          <w:rFonts w:ascii="Calibri" w:hAnsi="Calibri" w:cs="Calibri"/>
        </w:rPr>
        <w:t>iątek</w:t>
      </w:r>
      <w:r>
        <w:rPr>
          <w:rFonts w:ascii="Calibri" w:hAnsi="Calibri" w:cs="Calibri"/>
        </w:rPr>
        <w:t>: 7:00 – 15:</w:t>
      </w:r>
      <w:r w:rsidR="0039105C">
        <w:rPr>
          <w:rFonts w:ascii="Calibri" w:hAnsi="Calibri" w:cs="Calibri"/>
        </w:rPr>
        <w:t>00</w:t>
      </w:r>
    </w:p>
    <w:p w14:paraId="0A92246B" w14:textId="77777777" w:rsidR="0039105C" w:rsidRDefault="0039105C" w:rsidP="00995B4D">
      <w:pPr>
        <w:rPr>
          <w:rFonts w:ascii="Calibri" w:hAnsi="Calibri" w:cs="Calibri"/>
        </w:rPr>
      </w:pPr>
    </w:p>
    <w:p w14:paraId="238BC15D" w14:textId="77777777" w:rsidR="0039105C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WYMAGANE DOKUMENTY</w:t>
      </w:r>
      <w:r w:rsidR="00682BA1">
        <w:rPr>
          <w:rFonts w:ascii="Calibri" w:hAnsi="Calibri" w:cs="Calibri"/>
          <w:b/>
          <w:bCs/>
        </w:rPr>
        <w:t xml:space="preserve"> DO ZAŁĄCZENIA</w:t>
      </w:r>
    </w:p>
    <w:p w14:paraId="4385E03F" w14:textId="77777777" w:rsidR="00682BA1" w:rsidRDefault="00682BA1" w:rsidP="00995B4D">
      <w:pPr>
        <w:rPr>
          <w:rFonts w:ascii="Calibri" w:hAnsi="Calibri" w:cs="Calibri"/>
          <w:i/>
          <w:iCs/>
        </w:rPr>
      </w:pPr>
      <w:r w:rsidRPr="00682BA1">
        <w:rPr>
          <w:rFonts w:ascii="Calibri" w:hAnsi="Calibri" w:cs="Calibri"/>
          <w:i/>
          <w:iCs/>
          <w:u w:val="single"/>
        </w:rPr>
        <w:t>Wniosek</w:t>
      </w:r>
      <w:r w:rsidR="009A29DC">
        <w:rPr>
          <w:rFonts w:ascii="Calibri" w:hAnsi="Calibri" w:cs="Calibri"/>
          <w:i/>
          <w:iCs/>
        </w:rPr>
        <w:t xml:space="preserve"> </w:t>
      </w:r>
      <w:r w:rsidR="00DB0008">
        <w:rPr>
          <w:rFonts w:ascii="Calibri" w:hAnsi="Calibri" w:cs="Calibri"/>
          <w:i/>
          <w:iCs/>
        </w:rPr>
        <w:t xml:space="preserve">zawierający </w:t>
      </w:r>
      <w:r w:rsidR="009A29DC">
        <w:rPr>
          <w:rFonts w:ascii="Calibri" w:hAnsi="Calibri" w:cs="Calibri"/>
          <w:i/>
          <w:iCs/>
        </w:rPr>
        <w:t>następujące elementy i treści:</w:t>
      </w:r>
    </w:p>
    <w:p w14:paraId="01F8A8D2" w14:textId="77777777" w:rsidR="00DB0008" w:rsidRDefault="00473876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- imię i nazwisko lub nazwę firmy</w:t>
      </w:r>
      <w:r w:rsidR="00DB0008">
        <w:rPr>
          <w:rFonts w:ascii="Calibri" w:hAnsi="Calibri" w:cs="Calibri"/>
        </w:rPr>
        <w:t xml:space="preserve"> wnioskodawcy</w:t>
      </w:r>
      <w:r>
        <w:rPr>
          <w:rFonts w:ascii="Calibri" w:hAnsi="Calibri" w:cs="Calibri"/>
        </w:rPr>
        <w:br/>
        <w:t>- miejsce zamieszkania lub adres siedziby</w:t>
      </w:r>
      <w:r w:rsidR="00DB0008">
        <w:rPr>
          <w:rFonts w:ascii="Calibri" w:hAnsi="Calibri" w:cs="Calibri"/>
        </w:rPr>
        <w:t xml:space="preserve"> wnioskodawcy</w:t>
      </w:r>
      <w:r>
        <w:rPr>
          <w:rFonts w:ascii="Calibri" w:hAnsi="Calibri" w:cs="Calibri"/>
        </w:rPr>
        <w:br/>
        <w:t>- określenie treści żądanego zaświadczenia</w:t>
      </w:r>
      <w:r w:rsidR="00DB0008">
        <w:rPr>
          <w:rFonts w:ascii="Calibri" w:hAnsi="Calibri" w:cs="Calibri"/>
        </w:rPr>
        <w:t xml:space="preserve"> (jakiej nieruchomości i budynku dotyczy wniosek)</w:t>
      </w:r>
      <w:r>
        <w:rPr>
          <w:rFonts w:ascii="Calibri" w:hAnsi="Calibri" w:cs="Calibri"/>
        </w:rPr>
        <w:br/>
      </w:r>
      <w:r w:rsidR="00DB0008">
        <w:rPr>
          <w:rFonts w:ascii="Calibri" w:hAnsi="Calibri" w:cs="Calibri"/>
        </w:rPr>
        <w:t>- określenie celu wydania zaświadczenia</w:t>
      </w:r>
    </w:p>
    <w:p w14:paraId="3B712681" w14:textId="77777777" w:rsidR="00473876" w:rsidRDefault="00473876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- informację o sposobie doręczeni</w:t>
      </w:r>
      <w:r w:rsidR="00A60EFF">
        <w:rPr>
          <w:rFonts w:ascii="Calibri" w:hAnsi="Calibri" w:cs="Calibri"/>
        </w:rPr>
        <w:t xml:space="preserve">a zaświadczenia </w:t>
      </w:r>
    </w:p>
    <w:p w14:paraId="7EDEEEC4" w14:textId="77777777" w:rsidR="00A94D54" w:rsidRDefault="00A94D54" w:rsidP="00995B4D">
      <w:pPr>
        <w:rPr>
          <w:rFonts w:ascii="Calibri" w:hAnsi="Calibri" w:cs="Calibri"/>
          <w:i/>
          <w:iCs/>
          <w:u w:val="single"/>
        </w:rPr>
      </w:pPr>
      <w:r>
        <w:rPr>
          <w:rFonts w:ascii="Calibri" w:hAnsi="Calibri" w:cs="Calibri"/>
        </w:rPr>
        <w:t>-</w:t>
      </w:r>
      <w:r w:rsidR="00DB0008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podpis wnioskodawcy</w:t>
      </w:r>
    </w:p>
    <w:p w14:paraId="497AC61F" w14:textId="77777777" w:rsidR="00682BA1" w:rsidRDefault="00682BA1" w:rsidP="00995B4D">
      <w:pPr>
        <w:rPr>
          <w:rFonts w:ascii="Calibri" w:hAnsi="Calibri" w:cs="Calibri"/>
          <w:i/>
          <w:iCs/>
        </w:rPr>
      </w:pPr>
    </w:p>
    <w:p w14:paraId="060F62EA" w14:textId="77777777" w:rsidR="00682BA1" w:rsidRPr="00682BA1" w:rsidRDefault="00682BA1" w:rsidP="00995B4D">
      <w:pPr>
        <w:rPr>
          <w:rFonts w:ascii="Calibri" w:hAnsi="Calibri" w:cs="Calibri"/>
          <w:i/>
          <w:iCs/>
        </w:rPr>
      </w:pPr>
      <w:r w:rsidRPr="00682BA1">
        <w:rPr>
          <w:rFonts w:ascii="Calibri" w:hAnsi="Calibri" w:cs="Calibri"/>
          <w:i/>
          <w:iCs/>
          <w:u w:val="single"/>
        </w:rPr>
        <w:t>Załączniki</w:t>
      </w:r>
      <w:r>
        <w:rPr>
          <w:rFonts w:ascii="Calibri" w:hAnsi="Calibri" w:cs="Calibri"/>
          <w:i/>
          <w:iCs/>
        </w:rPr>
        <w:t xml:space="preserve"> – </w:t>
      </w:r>
      <w:r w:rsidR="00A60EFF" w:rsidRPr="004223DC">
        <w:rPr>
          <w:rFonts w:ascii="Calibri" w:hAnsi="Calibri" w:cs="Calibri"/>
        </w:rPr>
        <w:t>dowód wniesienia opłaty skarbowej</w:t>
      </w:r>
    </w:p>
    <w:p w14:paraId="175261B5" w14:textId="77777777" w:rsidR="0039105C" w:rsidRDefault="0039105C" w:rsidP="00995B4D">
      <w:pPr>
        <w:rPr>
          <w:rFonts w:ascii="Calibri" w:hAnsi="Calibri" w:cs="Calibri"/>
        </w:rPr>
      </w:pPr>
    </w:p>
    <w:p w14:paraId="4E7B2728" w14:textId="77777777" w:rsidR="0039105C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MIEJSCE ZŁOŻENIA DOKUMENTÓW</w:t>
      </w:r>
    </w:p>
    <w:p w14:paraId="659A1188" w14:textId="77777777" w:rsidR="0039105C" w:rsidRPr="0039105C" w:rsidRDefault="00DB0008" w:rsidP="0039105C">
      <w:pPr>
        <w:rPr>
          <w:rFonts w:ascii="Calibri" w:hAnsi="Calibri" w:cs="Calibri"/>
          <w:i/>
          <w:iCs/>
        </w:rPr>
      </w:pPr>
      <w:r>
        <w:rPr>
          <w:rFonts w:ascii="Calibri" w:hAnsi="Calibri" w:cs="Calibri"/>
        </w:rPr>
        <w:t xml:space="preserve">Urząd Gminy </w:t>
      </w:r>
      <w:r w:rsidR="0039105C">
        <w:rPr>
          <w:rFonts w:ascii="Calibri" w:hAnsi="Calibri" w:cs="Calibri"/>
        </w:rPr>
        <w:t xml:space="preserve">Zaniemyśl, ul. Średzka 9, </w:t>
      </w:r>
      <w:r w:rsidR="0039105C" w:rsidRPr="0039105C">
        <w:rPr>
          <w:rFonts w:ascii="Calibri" w:hAnsi="Calibri" w:cs="Calibri"/>
          <w:i/>
          <w:iCs/>
        </w:rPr>
        <w:t>(</w:t>
      </w:r>
      <w:r w:rsidR="00A94D54">
        <w:rPr>
          <w:rFonts w:ascii="Calibri" w:hAnsi="Calibri" w:cs="Calibri"/>
          <w:i/>
          <w:iCs/>
        </w:rPr>
        <w:t>Punkt Obsługi Klienta - parter</w:t>
      </w:r>
      <w:r w:rsidR="0039105C" w:rsidRPr="0039105C">
        <w:rPr>
          <w:rFonts w:ascii="Calibri" w:hAnsi="Calibri" w:cs="Calibri"/>
          <w:i/>
          <w:iCs/>
        </w:rPr>
        <w:t>)</w:t>
      </w:r>
    </w:p>
    <w:p w14:paraId="629F6CBD" w14:textId="77777777" w:rsidR="00A94D54" w:rsidRDefault="00A94D54" w:rsidP="00995B4D">
      <w:pPr>
        <w:rPr>
          <w:rFonts w:ascii="Calibri" w:hAnsi="Calibri" w:cs="Calibri"/>
          <w:b/>
          <w:bCs/>
        </w:rPr>
      </w:pPr>
    </w:p>
    <w:p w14:paraId="191B82CD" w14:textId="77777777" w:rsidR="0039105C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TERMIN REALIZACJI</w:t>
      </w:r>
    </w:p>
    <w:p w14:paraId="4F75BAC7" w14:textId="77777777" w:rsidR="0039105C" w:rsidRPr="00DB0008" w:rsidRDefault="00DB0008" w:rsidP="00995B4D">
      <w:pPr>
        <w:rPr>
          <w:rFonts w:ascii="Calibri" w:hAnsi="Calibri" w:cs="Calibri"/>
          <w:iCs/>
        </w:rPr>
      </w:pPr>
      <w:r>
        <w:rPr>
          <w:rFonts w:ascii="Calibri" w:hAnsi="Calibri" w:cs="Calibri"/>
        </w:rPr>
        <w:t xml:space="preserve">Organ </w:t>
      </w:r>
      <w:r w:rsidR="00A60EFF" w:rsidRPr="00DB0008">
        <w:rPr>
          <w:rFonts w:ascii="Calibri" w:hAnsi="Calibri" w:cs="Calibri"/>
        </w:rPr>
        <w:t>wydaje zaświadczenie bez zbędnej zwłoki, jednak nie później niż w terminie</w:t>
      </w:r>
      <w:r w:rsidR="00A60EFF" w:rsidRPr="00DB0008">
        <w:rPr>
          <w:rFonts w:ascii="Calibri" w:hAnsi="Calibri" w:cs="Calibri"/>
          <w:iCs/>
        </w:rPr>
        <w:t xml:space="preserve"> 7 dni od daty złożenia wniosku</w:t>
      </w:r>
      <w:r>
        <w:rPr>
          <w:rFonts w:ascii="Calibri" w:hAnsi="Calibri" w:cs="Calibri"/>
          <w:iCs/>
        </w:rPr>
        <w:t>.</w:t>
      </w:r>
    </w:p>
    <w:p w14:paraId="728B48FE" w14:textId="77777777" w:rsidR="0039105C" w:rsidRDefault="0039105C" w:rsidP="00995B4D">
      <w:pPr>
        <w:rPr>
          <w:rFonts w:ascii="Calibri" w:hAnsi="Calibri" w:cs="Calibri"/>
        </w:rPr>
      </w:pPr>
    </w:p>
    <w:p w14:paraId="647C3D45" w14:textId="77777777" w:rsidR="0039105C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SPOSÓB ZAŁATWIENIA SPRAWY</w:t>
      </w:r>
    </w:p>
    <w:p w14:paraId="0D4769CB" w14:textId="77777777" w:rsidR="00995B4D" w:rsidRPr="004223DC" w:rsidRDefault="00DB0008" w:rsidP="0039105C">
      <w:pPr>
        <w:rPr>
          <w:rFonts w:ascii="Calibri" w:hAnsi="Calibri" w:cs="Calibri"/>
        </w:rPr>
      </w:pPr>
      <w:r>
        <w:rPr>
          <w:rFonts w:ascii="Calibri" w:hAnsi="Calibri" w:cs="Calibri"/>
        </w:rPr>
        <w:t>Z</w:t>
      </w:r>
      <w:r w:rsidR="00A94D54" w:rsidRPr="004223DC">
        <w:rPr>
          <w:rFonts w:ascii="Calibri" w:hAnsi="Calibri" w:cs="Calibri"/>
        </w:rPr>
        <w:t xml:space="preserve">aświadczenie </w:t>
      </w:r>
      <w:r>
        <w:rPr>
          <w:rFonts w:ascii="Calibri" w:hAnsi="Calibri" w:cs="Calibri"/>
        </w:rPr>
        <w:t>o treści żądanej przez wnioskodawcę.</w:t>
      </w:r>
      <w:r w:rsidR="00A94D54" w:rsidRPr="004223DC">
        <w:rPr>
          <w:rFonts w:ascii="Calibri" w:hAnsi="Calibri" w:cs="Calibri"/>
        </w:rPr>
        <w:t xml:space="preserve"> </w:t>
      </w:r>
    </w:p>
    <w:p w14:paraId="07B24F8A" w14:textId="77777777" w:rsidR="00023C4F" w:rsidRPr="004223DC" w:rsidRDefault="00DB0008" w:rsidP="0039105C">
      <w:pPr>
        <w:rPr>
          <w:rFonts w:ascii="Calibri" w:hAnsi="Calibri" w:cs="Calibri"/>
        </w:rPr>
      </w:pPr>
      <w:r>
        <w:rPr>
          <w:rFonts w:ascii="Calibri" w:hAnsi="Calibri" w:cs="Calibri"/>
        </w:rPr>
        <w:t>Z</w:t>
      </w:r>
      <w:r w:rsidR="00A94D54" w:rsidRPr="004223DC">
        <w:rPr>
          <w:rFonts w:ascii="Calibri" w:hAnsi="Calibri" w:cs="Calibri"/>
        </w:rPr>
        <w:t>aświadczenie</w:t>
      </w:r>
      <w:r>
        <w:rPr>
          <w:rFonts w:ascii="Calibri" w:hAnsi="Calibri" w:cs="Calibri"/>
        </w:rPr>
        <w:t xml:space="preserve"> </w:t>
      </w:r>
      <w:r w:rsidR="00A94D54" w:rsidRPr="004223DC">
        <w:rPr>
          <w:rFonts w:ascii="Calibri" w:hAnsi="Calibri" w:cs="Calibri"/>
        </w:rPr>
        <w:t>można odebrać osobiście, posiadając aktualny dokument potwierdzający tożsamość</w:t>
      </w:r>
      <w:r>
        <w:rPr>
          <w:rFonts w:ascii="Calibri" w:hAnsi="Calibri" w:cs="Calibri"/>
        </w:rPr>
        <w:t>. Zaświadczenie może</w:t>
      </w:r>
      <w:r w:rsidR="00023C4F" w:rsidRPr="004223DC">
        <w:rPr>
          <w:rFonts w:ascii="Calibri" w:hAnsi="Calibri" w:cs="Calibri"/>
        </w:rPr>
        <w:t xml:space="preserve"> odebrać osoba pisemnie upoważniona przez wnioskodawcę</w:t>
      </w:r>
      <w:r>
        <w:rPr>
          <w:rFonts w:ascii="Calibri" w:hAnsi="Calibri" w:cs="Calibri"/>
        </w:rPr>
        <w:t>.</w:t>
      </w:r>
      <w:r w:rsidR="00023C4F" w:rsidRPr="004223DC">
        <w:rPr>
          <w:rFonts w:ascii="Calibri" w:hAnsi="Calibri" w:cs="Calibri"/>
        </w:rPr>
        <w:t xml:space="preserve"> </w:t>
      </w:r>
    </w:p>
    <w:p w14:paraId="5EA21CD9" w14:textId="77777777" w:rsidR="00023C4F" w:rsidRPr="004223DC" w:rsidRDefault="00DB0008" w:rsidP="0039105C">
      <w:pPr>
        <w:rPr>
          <w:rFonts w:ascii="Calibri" w:hAnsi="Calibri" w:cs="Calibri"/>
        </w:rPr>
      </w:pPr>
      <w:r>
        <w:rPr>
          <w:rFonts w:ascii="Calibri" w:hAnsi="Calibri" w:cs="Calibri"/>
        </w:rPr>
        <w:t>Organ może</w:t>
      </w:r>
      <w:r w:rsidR="00023C4F" w:rsidRPr="004223DC">
        <w:rPr>
          <w:rFonts w:ascii="Calibri" w:hAnsi="Calibri" w:cs="Calibri"/>
        </w:rPr>
        <w:t xml:space="preserve"> dostarczyć </w:t>
      </w:r>
      <w:r>
        <w:rPr>
          <w:rFonts w:ascii="Calibri" w:hAnsi="Calibri" w:cs="Calibri"/>
        </w:rPr>
        <w:t xml:space="preserve">zaświadczenie </w:t>
      </w:r>
      <w:r w:rsidR="00023C4F" w:rsidRPr="004223DC">
        <w:rPr>
          <w:rFonts w:ascii="Calibri" w:hAnsi="Calibri" w:cs="Calibri"/>
        </w:rPr>
        <w:t>za pośrednictwem poczty, za potwierdzeniem odbioru</w:t>
      </w:r>
      <w:r>
        <w:rPr>
          <w:rFonts w:ascii="Calibri" w:hAnsi="Calibri" w:cs="Calibri"/>
        </w:rPr>
        <w:t>.</w:t>
      </w:r>
    </w:p>
    <w:p w14:paraId="0C39A81F" w14:textId="77777777" w:rsidR="00023C4F" w:rsidRPr="004223DC" w:rsidRDefault="00023C4F" w:rsidP="0039105C">
      <w:pPr>
        <w:rPr>
          <w:rFonts w:ascii="Calibri" w:hAnsi="Calibri" w:cs="Calibri"/>
        </w:rPr>
      </w:pPr>
      <w:r w:rsidRPr="004223DC">
        <w:rPr>
          <w:rFonts w:ascii="Calibri" w:hAnsi="Calibri" w:cs="Calibri"/>
        </w:rPr>
        <w:t xml:space="preserve">W przypadku odbioru osobistego lub przez osobę upoważnioną, dokument należy odebrać </w:t>
      </w:r>
      <w:r w:rsidR="00DB0008">
        <w:rPr>
          <w:rFonts w:ascii="Calibri" w:hAnsi="Calibri" w:cs="Calibri"/>
        </w:rPr>
        <w:t>w Urzędzie Gminy Zaniemyśl Biuro</w:t>
      </w:r>
      <w:r w:rsidRPr="004223DC">
        <w:rPr>
          <w:rFonts w:ascii="Calibri" w:hAnsi="Calibri" w:cs="Calibri"/>
        </w:rPr>
        <w:t xml:space="preserve"> Obsługi </w:t>
      </w:r>
      <w:r w:rsidR="00164CE9" w:rsidRPr="004223DC">
        <w:rPr>
          <w:rFonts w:ascii="Calibri" w:hAnsi="Calibri" w:cs="Calibri"/>
        </w:rPr>
        <w:t>Klienta</w:t>
      </w:r>
      <w:r w:rsidR="00DB0008">
        <w:rPr>
          <w:rFonts w:ascii="Calibri" w:hAnsi="Calibri" w:cs="Calibri"/>
        </w:rPr>
        <w:t>.</w:t>
      </w:r>
      <w:r w:rsidR="00164CE9" w:rsidRPr="004223DC">
        <w:rPr>
          <w:rFonts w:ascii="Calibri" w:hAnsi="Calibri" w:cs="Calibri"/>
        </w:rPr>
        <w:t xml:space="preserve"> </w:t>
      </w:r>
    </w:p>
    <w:p w14:paraId="1AF36755" w14:textId="77777777" w:rsidR="0039105C" w:rsidRDefault="0039105C" w:rsidP="0039105C">
      <w:pPr>
        <w:rPr>
          <w:rFonts w:ascii="Calibri" w:hAnsi="Calibri" w:cs="Calibri"/>
        </w:rPr>
      </w:pPr>
    </w:p>
    <w:p w14:paraId="06CFF8F5" w14:textId="77777777" w:rsidR="00F66915" w:rsidRDefault="00F66915" w:rsidP="0039105C">
      <w:pPr>
        <w:rPr>
          <w:rFonts w:ascii="Calibri" w:hAnsi="Calibri" w:cs="Calibri"/>
          <w:b/>
          <w:bCs/>
        </w:rPr>
      </w:pPr>
    </w:p>
    <w:p w14:paraId="503EDFE2" w14:textId="77777777" w:rsidR="00431212" w:rsidRDefault="00431212" w:rsidP="0039105C">
      <w:pPr>
        <w:rPr>
          <w:rFonts w:ascii="Calibri" w:hAnsi="Calibri" w:cs="Calibri"/>
          <w:b/>
          <w:bCs/>
        </w:rPr>
      </w:pPr>
    </w:p>
    <w:p w14:paraId="738E70A5" w14:textId="430FCD2C" w:rsidR="0039105C" w:rsidRPr="00682BA1" w:rsidRDefault="0039105C" w:rsidP="0039105C">
      <w:pPr>
        <w:rPr>
          <w:rFonts w:ascii="Calibri" w:hAnsi="Calibri" w:cs="Calibri"/>
          <w:b/>
          <w:bCs/>
        </w:rPr>
      </w:pPr>
      <w:r w:rsidRPr="00682BA1">
        <w:rPr>
          <w:rFonts w:ascii="Calibri" w:hAnsi="Calibri" w:cs="Calibri"/>
          <w:b/>
          <w:bCs/>
        </w:rPr>
        <w:t>OPŁATY</w:t>
      </w:r>
    </w:p>
    <w:p w14:paraId="3A845923" w14:textId="77777777" w:rsidR="00164CE9" w:rsidRPr="004223DC" w:rsidRDefault="009A29DC" w:rsidP="0039105C">
      <w:pPr>
        <w:rPr>
          <w:rFonts w:ascii="Calibri" w:hAnsi="Calibri" w:cs="Calibri"/>
        </w:rPr>
      </w:pPr>
      <w:r>
        <w:rPr>
          <w:rFonts w:ascii="Calibri" w:hAnsi="Calibri" w:cs="Calibri"/>
        </w:rPr>
        <w:t>-</w:t>
      </w:r>
      <w:r w:rsidR="0039105C" w:rsidRPr="004223DC">
        <w:rPr>
          <w:rFonts w:ascii="Calibri" w:hAnsi="Calibri" w:cs="Calibri"/>
        </w:rPr>
        <w:t xml:space="preserve"> </w:t>
      </w:r>
      <w:r w:rsidR="00682BA1" w:rsidRPr="004223DC">
        <w:rPr>
          <w:rFonts w:ascii="Calibri" w:hAnsi="Calibri" w:cs="Calibri"/>
        </w:rPr>
        <w:t xml:space="preserve">opłata skarbowa w wysokości </w:t>
      </w:r>
      <w:r w:rsidR="00DB0008">
        <w:rPr>
          <w:rFonts w:ascii="Calibri" w:hAnsi="Calibri" w:cs="Calibri"/>
        </w:rPr>
        <w:t>17</w:t>
      </w:r>
      <w:r w:rsidR="00682BA1" w:rsidRPr="004223DC">
        <w:rPr>
          <w:rFonts w:ascii="Calibri" w:hAnsi="Calibri" w:cs="Calibri"/>
        </w:rPr>
        <w:t xml:space="preserve"> zł</w:t>
      </w:r>
      <w:r w:rsidR="00DB0008">
        <w:rPr>
          <w:rFonts w:ascii="Calibri" w:hAnsi="Calibri" w:cs="Calibri"/>
        </w:rPr>
        <w:t xml:space="preserve"> płatna na konto bankowe </w:t>
      </w:r>
      <w:r w:rsidR="00BF1864" w:rsidRPr="004223DC">
        <w:rPr>
          <w:rFonts w:ascii="Calibri" w:hAnsi="Calibri" w:cs="Calibri"/>
        </w:rPr>
        <w:t>Gminy Zaniemyśl nr konta</w:t>
      </w:r>
      <w:r>
        <w:rPr>
          <w:rFonts w:ascii="Calibri" w:hAnsi="Calibri" w:cs="Calibri"/>
        </w:rPr>
        <w:t xml:space="preserve"> </w:t>
      </w:r>
      <w:r w:rsidR="00164CE9" w:rsidRPr="004223DC">
        <w:rPr>
          <w:rFonts w:ascii="Calibri" w:hAnsi="Calibri" w:cs="Calibri"/>
        </w:rPr>
        <w:t>47 9076 0008 2002 0070 0098 0001</w:t>
      </w:r>
      <w:r w:rsidR="00DB0008">
        <w:rPr>
          <w:rFonts w:ascii="Calibri" w:hAnsi="Calibri" w:cs="Calibri"/>
        </w:rPr>
        <w:t xml:space="preserve"> lub </w:t>
      </w:r>
      <w:r w:rsidR="00164CE9" w:rsidRPr="004223DC">
        <w:rPr>
          <w:rFonts w:ascii="Calibri" w:hAnsi="Calibri" w:cs="Calibri"/>
        </w:rPr>
        <w:t xml:space="preserve">kartą płatniczą w </w:t>
      </w:r>
      <w:r w:rsidR="00DB0008">
        <w:rPr>
          <w:rFonts w:ascii="Calibri" w:hAnsi="Calibri" w:cs="Calibri"/>
        </w:rPr>
        <w:t>Urzędzie Gminy Zaniemyśl - Biuro</w:t>
      </w:r>
      <w:r w:rsidR="00164CE9" w:rsidRPr="004223DC">
        <w:rPr>
          <w:rFonts w:ascii="Calibri" w:hAnsi="Calibri" w:cs="Calibri"/>
        </w:rPr>
        <w:t xml:space="preserve"> Obsługi Klienta – parter</w:t>
      </w:r>
    </w:p>
    <w:p w14:paraId="025C5C79" w14:textId="77777777" w:rsidR="00164CE9" w:rsidRPr="004223DC" w:rsidRDefault="00164CE9" w:rsidP="0039105C">
      <w:pPr>
        <w:rPr>
          <w:rFonts w:ascii="Calibri" w:hAnsi="Calibri" w:cs="Calibri"/>
        </w:rPr>
      </w:pPr>
      <w:r w:rsidRPr="004223DC">
        <w:rPr>
          <w:rFonts w:ascii="Calibri" w:hAnsi="Calibri" w:cs="Calibri"/>
        </w:rPr>
        <w:t>- 17 zł w przypadku składania dokumentu stwierdzającego udzielenie pełnomocnictwa</w:t>
      </w:r>
      <w:r w:rsidR="00DB0008">
        <w:rPr>
          <w:rFonts w:ascii="Calibri" w:hAnsi="Calibri" w:cs="Calibri"/>
        </w:rPr>
        <w:t xml:space="preserve"> </w:t>
      </w:r>
      <w:r w:rsidRPr="004223DC">
        <w:rPr>
          <w:rFonts w:ascii="Calibri" w:hAnsi="Calibri" w:cs="Calibri"/>
        </w:rPr>
        <w:t xml:space="preserve">(nie dotyczy pełnomocnictw udzielanych </w:t>
      </w:r>
      <w:r w:rsidR="007F011C" w:rsidRPr="004223DC">
        <w:rPr>
          <w:rFonts w:ascii="Calibri" w:hAnsi="Calibri" w:cs="Calibri"/>
        </w:rPr>
        <w:t>małżonkowi, wstępnemu, zstępnemu lub rodzeństwu</w:t>
      </w:r>
      <w:r w:rsidR="00051077" w:rsidRPr="004223DC">
        <w:rPr>
          <w:rFonts w:ascii="Calibri" w:hAnsi="Calibri" w:cs="Calibri"/>
        </w:rPr>
        <w:t>, lub gdy mocodawcą jest podmiot zwolniony z opłaty skarbowej</w:t>
      </w:r>
      <w:r w:rsidR="00DB0008">
        <w:rPr>
          <w:rFonts w:ascii="Calibri" w:hAnsi="Calibri" w:cs="Calibri"/>
        </w:rPr>
        <w:t>)</w:t>
      </w:r>
      <w:r w:rsidR="00051077" w:rsidRPr="004223DC">
        <w:rPr>
          <w:rFonts w:ascii="Calibri" w:hAnsi="Calibri" w:cs="Calibri"/>
        </w:rPr>
        <w:t>.</w:t>
      </w:r>
    </w:p>
    <w:p w14:paraId="2C544FBF" w14:textId="77777777" w:rsidR="00051077" w:rsidRPr="004223DC" w:rsidRDefault="00051077" w:rsidP="0039105C">
      <w:pPr>
        <w:rPr>
          <w:rFonts w:ascii="Calibri" w:hAnsi="Calibri" w:cs="Calibri"/>
        </w:rPr>
      </w:pPr>
      <w:r w:rsidRPr="004223DC">
        <w:rPr>
          <w:rFonts w:ascii="Calibri" w:hAnsi="Calibri" w:cs="Calibri"/>
        </w:rPr>
        <w:t>Obowiązek zapłaty opłaty skarbowej powstaje z chwilą złożenia wniosku o wydanie zaświadczenia.</w:t>
      </w:r>
      <w:r w:rsidR="009A29DC">
        <w:rPr>
          <w:rFonts w:ascii="Calibri" w:hAnsi="Calibri" w:cs="Calibri"/>
        </w:rPr>
        <w:t xml:space="preserve"> </w:t>
      </w:r>
      <w:r w:rsidRPr="004223DC">
        <w:rPr>
          <w:rFonts w:ascii="Calibri" w:hAnsi="Calibri" w:cs="Calibri"/>
        </w:rPr>
        <w:t>Dowód wpłaty należy dołączyć do wniosku.</w:t>
      </w:r>
    </w:p>
    <w:p w14:paraId="3984184C" w14:textId="77777777" w:rsidR="006046BA" w:rsidRDefault="006046BA" w:rsidP="0039105C">
      <w:pPr>
        <w:rPr>
          <w:rFonts w:ascii="Calibri" w:hAnsi="Calibri" w:cs="Calibri"/>
          <w:b/>
          <w:bCs/>
        </w:rPr>
      </w:pPr>
    </w:p>
    <w:p w14:paraId="1BA4F826" w14:textId="77777777" w:rsidR="00682BA1" w:rsidRDefault="00682BA1" w:rsidP="0039105C">
      <w:pPr>
        <w:rPr>
          <w:rFonts w:ascii="Calibri" w:hAnsi="Calibri" w:cs="Calibri"/>
          <w:b/>
          <w:bCs/>
        </w:rPr>
      </w:pPr>
      <w:r w:rsidRPr="00682BA1">
        <w:rPr>
          <w:rFonts w:ascii="Calibri" w:hAnsi="Calibri" w:cs="Calibri"/>
          <w:b/>
          <w:bCs/>
        </w:rPr>
        <w:t>TRYB ODWOŁAWCZY</w:t>
      </w:r>
    </w:p>
    <w:p w14:paraId="22D089CC" w14:textId="77777777" w:rsidR="00995B4D" w:rsidRPr="004223DC" w:rsidRDefault="004223DC" w:rsidP="00995B4D">
      <w:pPr>
        <w:rPr>
          <w:rFonts w:ascii="Calibri" w:hAnsi="Calibri" w:cs="Calibri"/>
        </w:rPr>
      </w:pPr>
      <w:r w:rsidRPr="004223DC">
        <w:rPr>
          <w:rFonts w:ascii="Calibri" w:hAnsi="Calibri" w:cs="Calibri"/>
        </w:rPr>
        <w:t>Od postanowienia o odmowie wydania zaświadczenia przysługuje prawo wniesienia zażalenia</w:t>
      </w:r>
      <w:r w:rsidR="00682BA1" w:rsidRPr="004223DC">
        <w:rPr>
          <w:rFonts w:ascii="Calibri" w:hAnsi="Calibri" w:cs="Calibri"/>
        </w:rPr>
        <w:t xml:space="preserve">  do Samorządowego Kolegium Odwoławczego w Poznaniu, które</w:t>
      </w:r>
      <w:r w:rsidR="00682BA1" w:rsidRPr="004223DC">
        <w:rPr>
          <w:rFonts w:ascii="Calibri" w:hAnsi="Calibri" w:cs="Calibri"/>
          <w:sz w:val="28"/>
          <w:szCs w:val="28"/>
        </w:rPr>
        <w:t xml:space="preserve"> </w:t>
      </w:r>
      <w:r w:rsidR="00682BA1" w:rsidRPr="004223DC">
        <w:rPr>
          <w:rFonts w:ascii="Calibri" w:hAnsi="Calibri" w:cs="Calibri"/>
        </w:rPr>
        <w:t>wnosi się za pośrednictwem Wójta Gminy Zaniemyśl w terminie 14 dni od</w:t>
      </w:r>
      <w:r w:rsidR="00682BA1" w:rsidRPr="004223DC">
        <w:rPr>
          <w:rFonts w:ascii="Calibri" w:hAnsi="Calibri" w:cs="Calibri"/>
          <w:sz w:val="28"/>
          <w:szCs w:val="28"/>
        </w:rPr>
        <w:t xml:space="preserve"> </w:t>
      </w:r>
      <w:r w:rsidR="00682BA1" w:rsidRPr="004223DC">
        <w:rPr>
          <w:rFonts w:ascii="Calibri" w:hAnsi="Calibri" w:cs="Calibri"/>
        </w:rPr>
        <w:t>daty jej doręczenia</w:t>
      </w:r>
      <w:r w:rsidR="00F66915">
        <w:rPr>
          <w:rFonts w:ascii="Calibri" w:hAnsi="Calibri" w:cs="Calibri"/>
        </w:rPr>
        <w:t>.</w:t>
      </w:r>
    </w:p>
    <w:p w14:paraId="35430F3B" w14:textId="77777777" w:rsidR="00682BA1" w:rsidRDefault="00682BA1" w:rsidP="00995B4D">
      <w:pPr>
        <w:rPr>
          <w:rFonts w:ascii="Calibri" w:hAnsi="Calibri" w:cs="Calibri"/>
          <w:i/>
          <w:iCs/>
        </w:rPr>
      </w:pPr>
    </w:p>
    <w:p w14:paraId="68AC2625" w14:textId="77777777" w:rsidR="00682BA1" w:rsidRDefault="00682BA1" w:rsidP="00995B4D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DODATKOWE INFORMACJE</w:t>
      </w:r>
    </w:p>
    <w:p w14:paraId="2F403FDF" w14:textId="77777777" w:rsidR="00397244" w:rsidRDefault="00397244" w:rsidP="00E84F7E">
      <w:pPr>
        <w:rPr>
          <w:rFonts w:ascii="Calibri" w:hAnsi="Calibri" w:cs="Calibri"/>
        </w:rPr>
      </w:pPr>
      <w:r>
        <w:rPr>
          <w:rFonts w:ascii="Calibri" w:hAnsi="Calibri" w:cs="Calibri"/>
        </w:rPr>
        <w:t>Prosimy o podanie na wniosku nr telefonu kontaktowego, w celu powiadomienia o możliwości odbioru dokumentu.</w:t>
      </w:r>
    </w:p>
    <w:p w14:paraId="4EDF0D1A" w14:textId="77777777" w:rsidR="00235876" w:rsidRDefault="00235876" w:rsidP="00E84F7E">
      <w:pPr>
        <w:rPr>
          <w:rFonts w:ascii="Calibri" w:hAnsi="Calibri" w:cs="Calibri"/>
          <w:b/>
          <w:bCs/>
        </w:rPr>
      </w:pPr>
    </w:p>
    <w:p w14:paraId="5E067609" w14:textId="77777777" w:rsidR="00397244" w:rsidRDefault="00397244" w:rsidP="00E84F7E">
      <w:pPr>
        <w:rPr>
          <w:rFonts w:ascii="Calibri" w:hAnsi="Calibri" w:cs="Calibri"/>
          <w:b/>
          <w:bCs/>
        </w:rPr>
      </w:pPr>
      <w:r w:rsidRPr="00397244">
        <w:rPr>
          <w:rFonts w:ascii="Calibri" w:hAnsi="Calibri" w:cs="Calibri"/>
          <w:b/>
          <w:bCs/>
        </w:rPr>
        <w:t>PODSTAWA PRAWNA</w:t>
      </w:r>
    </w:p>
    <w:p w14:paraId="38EB1E12" w14:textId="77777777" w:rsidR="00397244" w:rsidRPr="00E84DC3" w:rsidRDefault="00397244" w:rsidP="00E84F7E">
      <w:pPr>
        <w:rPr>
          <w:rFonts w:ascii="Calibri" w:hAnsi="Calibri" w:cs="Calibri"/>
        </w:rPr>
      </w:pPr>
    </w:p>
    <w:p w14:paraId="2EED7A79" w14:textId="77777777" w:rsidR="00397244" w:rsidRDefault="00397244" w:rsidP="00E84F7E">
      <w:pPr>
        <w:rPr>
          <w:rFonts w:ascii="Calibri" w:hAnsi="Calibri" w:cs="Calibri"/>
        </w:rPr>
      </w:pPr>
    </w:p>
    <w:p w14:paraId="678036F1" w14:textId="77777777" w:rsidR="00397244" w:rsidRDefault="00397244" w:rsidP="00E84F7E">
      <w:pPr>
        <w:rPr>
          <w:rFonts w:ascii="Calibri" w:hAnsi="Calibri" w:cs="Calibri"/>
        </w:rPr>
      </w:pPr>
    </w:p>
    <w:p w14:paraId="3CC8A43A" w14:textId="77777777" w:rsidR="00397244" w:rsidRDefault="00397244" w:rsidP="00E84F7E">
      <w:pPr>
        <w:rPr>
          <w:rFonts w:ascii="Calibri" w:hAnsi="Calibri" w:cs="Calibri"/>
        </w:rPr>
      </w:pPr>
    </w:p>
    <w:p w14:paraId="78511564" w14:textId="77777777" w:rsidR="00397244" w:rsidRPr="004223DC" w:rsidRDefault="00397244" w:rsidP="00E84F7E">
      <w:pPr>
        <w:rPr>
          <w:rFonts w:ascii="Calibri" w:hAnsi="Calibri" w:cs="Calibri"/>
        </w:rPr>
      </w:pPr>
    </w:p>
    <w:sectPr w:rsidR="00397244" w:rsidRPr="004223DC" w:rsidSect="006904FC">
      <w:headerReference w:type="default" r:id="rId9"/>
      <w:footerReference w:type="default" r:id="rId10"/>
      <w:pgSz w:w="11906" w:h="16838"/>
      <w:pgMar w:top="1843" w:right="1417" w:bottom="1560" w:left="1417" w:header="22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C7768" w14:textId="77777777" w:rsidR="001F471D" w:rsidRDefault="001F471D" w:rsidP="00C62438">
      <w:r>
        <w:separator/>
      </w:r>
    </w:p>
  </w:endnote>
  <w:endnote w:type="continuationSeparator" w:id="0">
    <w:p w14:paraId="613518BF" w14:textId="77777777" w:rsidR="001F471D" w:rsidRDefault="001F471D" w:rsidP="00C62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ambria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4A611" w14:textId="77777777" w:rsidR="00995B4D" w:rsidRDefault="00995B4D" w:rsidP="00995B4D">
    <w:pPr>
      <w:pStyle w:val="Stopka"/>
      <w:rPr>
        <w:rFonts w:cs="Calibri"/>
      </w:rPr>
    </w:pPr>
    <w:bookmarkStart w:id="0" w:name="_Hlk9934821"/>
    <w:bookmarkStart w:id="1" w:name="_Hlk9934822"/>
    <w:bookmarkStart w:id="2" w:name="_Hlk9934831"/>
    <w:bookmarkStart w:id="3" w:name="_Hlk9934832"/>
    <w:bookmarkStart w:id="4" w:name="_Hlk9934833"/>
    <w:bookmarkStart w:id="5" w:name="_Hlk9934834"/>
    <w:bookmarkStart w:id="6" w:name="_Hlk9934835"/>
    <w:bookmarkStart w:id="7" w:name="_Hlk9934836"/>
    <w:bookmarkStart w:id="8" w:name="_Hlk9934837"/>
    <w:bookmarkStart w:id="9" w:name="_Hlk9934838"/>
    <w:bookmarkStart w:id="10" w:name="_Hlk9934839"/>
    <w:bookmarkStart w:id="11" w:name="_Hlk9934840"/>
    <w:bookmarkStart w:id="12" w:name="_Hlk9934841"/>
    <w:bookmarkStart w:id="13" w:name="_Hlk9934842"/>
    <w:bookmarkStart w:id="14" w:name="_Hlk9934859"/>
    <w:bookmarkStart w:id="15" w:name="_Hlk9934860"/>
    <w:bookmarkStart w:id="16" w:name="_Hlk9934861"/>
    <w:bookmarkStart w:id="17" w:name="_Hlk9934862"/>
    <w:bookmarkStart w:id="18" w:name="_Hlk9934863"/>
    <w:bookmarkStart w:id="19" w:name="_Hlk9934864"/>
    <w:bookmarkStart w:id="20" w:name="_Hlk9934865"/>
    <w:bookmarkStart w:id="21" w:name="_Hlk9934866"/>
    <w:bookmarkStart w:id="22" w:name="_Hlk9934867"/>
    <w:bookmarkStart w:id="23" w:name="_Hlk9934868"/>
    <w:bookmarkStart w:id="24" w:name="_Hlk9934869"/>
    <w:bookmarkStart w:id="25" w:name="_Hlk9934870"/>
    <w:bookmarkStart w:id="26" w:name="_Hlk9934871"/>
    <w:bookmarkStart w:id="27" w:name="_Hlk9934872"/>
    <w:bookmarkStart w:id="28" w:name="_Hlk9934873"/>
    <w:bookmarkStart w:id="29" w:name="_Hlk9934874"/>
    <w:bookmarkStart w:id="30" w:name="_Hlk9934875"/>
    <w:bookmarkStart w:id="31" w:name="_Hlk9934876"/>
    <w:bookmarkStart w:id="32" w:name="_Hlk9934877"/>
    <w:bookmarkStart w:id="33" w:name="_Hlk9934878"/>
    <w:bookmarkStart w:id="34" w:name="_Hlk9934879"/>
    <w:bookmarkStart w:id="35" w:name="_Hlk9934880"/>
    <w:bookmarkStart w:id="36" w:name="_Hlk9934881"/>
    <w:bookmarkStart w:id="37" w:name="_Hlk9934882"/>
  </w:p>
  <w:p w14:paraId="75D3B9DB" w14:textId="77777777" w:rsidR="00995B4D" w:rsidRPr="00995B4D" w:rsidRDefault="00995B4D" w:rsidP="00995B4D">
    <w:pPr>
      <w:pStyle w:val="Stopka"/>
      <w:rPr>
        <w:rFonts w:cs="Calibri"/>
        <w:sz w:val="20"/>
        <w:szCs w:val="20"/>
      </w:rPr>
    </w:pPr>
    <w:r>
      <w:rPr>
        <w:rFonts w:cs="Calibri"/>
      </w:rPr>
      <w:tab/>
    </w:r>
  </w:p>
  <w:p w14:paraId="568E0509" w14:textId="77777777" w:rsidR="00C62438" w:rsidRDefault="00000000" w:rsidP="00995B4D">
    <w:pPr>
      <w:widowControl/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Calibri"/>
        <w:kern w:val="0"/>
        <w:sz w:val="20"/>
        <w:szCs w:val="20"/>
        <w:lang w:eastAsia="en-US" w:bidi="ar-SA"/>
      </w:rPr>
    </w:pPr>
    <w:r>
      <w:rPr>
        <w:noProof/>
      </w:rPr>
      <w:pict w14:anchorId="25C45F2C">
        <v:line id="Łącznik prosty 158" o:spid="_x0000_s1028" style="position:absolute;left:0;text-align:left;z-index:251657216;visibility:visible;mso-position-horizontal:left;mso-position-horizontal-relative:margin;mso-width-relative:margin;mso-height-relative:margin" from="0,-11.3pt" to="462.75pt,-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" strokecolor="windowText" strokeweight=".5pt">
          <v:stroke joinstyle="miter"/>
          <w10:wrap anchorx="margin"/>
        </v:line>
      </w:pict>
    </w:r>
    <w:r w:rsid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>Urząd Gminy</w:t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 xml:space="preserve"> Zaniemyśl, 63-020 Zaniemyśl ul. Średzka 9 </w:t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sym w:font="Wingdings" w:char="F029"/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 xml:space="preserve"> 61 28 57 580 </w:t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sym w:font="Wingdings" w:char="F02A"/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 xml:space="preserve"> sekretariat@zaniemysl.pl </w:t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br/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sym w:font="Webdings" w:char="F0FE"/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 xml:space="preserve"> www.zaniemysl.pl</w:t>
    </w:r>
  </w:p>
  <w:p w14:paraId="21641B7D" w14:textId="77777777" w:rsidR="00995B4D" w:rsidRPr="00995B4D" w:rsidRDefault="00995B4D" w:rsidP="00995B4D">
    <w:pPr>
      <w:widowControl/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Calibri"/>
        <w:kern w:val="0"/>
        <w:sz w:val="20"/>
        <w:szCs w:val="20"/>
        <w:lang w:eastAsia="en-US" w:bidi="ar-SA"/>
      </w:rPr>
    </w:pPr>
  </w:p>
  <w:p w14:paraId="187F4F7F" w14:textId="77777777" w:rsidR="00C62438" w:rsidRPr="00C62438" w:rsidRDefault="00C62438" w:rsidP="00C62438">
    <w:pPr>
      <w:jc w:val="center"/>
      <w:rPr>
        <w:color w:val="0066CC"/>
        <w:sz w:val="20"/>
        <w:szCs w:val="20"/>
      </w:rPr>
    </w:pPr>
  </w:p>
  <w:bookmarkEnd w:id="0"/>
  <w:bookmarkEnd w:id="1"/>
  <w:bookmarkEnd w:id="2"/>
  <w:bookmarkEnd w:id="3"/>
  <w:bookmarkEnd w:id="4"/>
  <w:bookmarkEnd w:id="5"/>
  <w:bookmarkEnd w:id="6"/>
  <w:bookmarkEnd w:id="7"/>
  <w:bookmarkEnd w:id="8"/>
  <w:bookmarkEnd w:id="9"/>
  <w:bookmarkEnd w:id="10"/>
  <w:bookmarkEnd w:id="11"/>
  <w:bookmarkEnd w:id="12"/>
  <w:bookmarkEnd w:id="13"/>
  <w:bookmarkEnd w:id="14"/>
  <w:bookmarkEnd w:id="15"/>
  <w:bookmarkEnd w:id="16"/>
  <w:bookmarkEnd w:id="17"/>
  <w:bookmarkEnd w:id="18"/>
  <w:bookmarkEnd w:id="19"/>
  <w:bookmarkEnd w:id="20"/>
  <w:bookmarkEnd w:id="21"/>
  <w:bookmarkEnd w:id="22"/>
  <w:bookmarkEnd w:id="23"/>
  <w:bookmarkEnd w:id="24"/>
  <w:bookmarkEnd w:id="25"/>
  <w:bookmarkEnd w:id="26"/>
  <w:bookmarkEnd w:id="27"/>
  <w:bookmarkEnd w:id="28"/>
  <w:bookmarkEnd w:id="29"/>
  <w:bookmarkEnd w:id="30"/>
  <w:bookmarkEnd w:id="31"/>
  <w:bookmarkEnd w:id="32"/>
  <w:bookmarkEnd w:id="33"/>
  <w:bookmarkEnd w:id="34"/>
  <w:bookmarkEnd w:id="35"/>
  <w:bookmarkEnd w:id="36"/>
  <w:bookmarkEnd w:id="37"/>
  <w:p w14:paraId="671980BE" w14:textId="77777777" w:rsidR="00C62438" w:rsidRDefault="00C624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3AA84A" w14:textId="77777777" w:rsidR="001F471D" w:rsidRDefault="001F471D" w:rsidP="00C62438">
      <w:r>
        <w:separator/>
      </w:r>
    </w:p>
  </w:footnote>
  <w:footnote w:type="continuationSeparator" w:id="0">
    <w:p w14:paraId="37AC5C9A" w14:textId="77777777" w:rsidR="001F471D" w:rsidRDefault="001F471D" w:rsidP="00C624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188889" w14:textId="77777777" w:rsidR="006904FC" w:rsidRPr="003915F0" w:rsidRDefault="006904FC" w:rsidP="006904FC">
    <w:pPr>
      <w:tabs>
        <w:tab w:val="left" w:pos="1845"/>
      </w:tabs>
      <w:rPr>
        <w:rFonts w:ascii="Calibri" w:hAnsi="Calibri" w:cs="Calibri"/>
      </w:rPr>
    </w:pPr>
    <w:r>
      <w:rPr>
        <w:rFonts w:ascii="Calibri" w:hAnsi="Calibri" w:cs="Calibri"/>
      </w:rPr>
      <w:tab/>
    </w:r>
  </w:p>
  <w:p w14:paraId="423AD4C6" w14:textId="77777777" w:rsidR="0010350E" w:rsidRPr="006904FC" w:rsidRDefault="00000000" w:rsidP="006904FC">
    <w:pPr>
      <w:ind w:left="1416"/>
      <w:rPr>
        <w:rFonts w:ascii="Calibri" w:hAnsi="Calibri" w:cs="Calibri"/>
        <w:b/>
        <w:bCs/>
        <w:sz w:val="64"/>
        <w:szCs w:val="64"/>
      </w:rPr>
    </w:pPr>
    <w:r>
      <w:rPr>
        <w:rFonts w:ascii="Calibri" w:hAnsi="Calibri" w:cs="Calibri"/>
        <w:b/>
        <w:bCs/>
        <w:noProof/>
        <w:sz w:val="64"/>
        <w:szCs w:val="64"/>
      </w:rPr>
      <w:pict w14:anchorId="5DA1DDBC">
        <v:line id="_x0000_s1029" style="position:absolute;left:0;text-align:left;z-index:251658240;visibility:visible;mso-position-horizontal-relative:margin;mso-width-relative:margin;mso-height-relative:margin" from="4.1pt,65.5pt" to="463.85pt,67pt" strokecolor="windowText" strokeweight=".5pt">
          <v:stroke joinstyle="miter"/>
          <w10:wrap anchorx="margin"/>
        </v:line>
      </w:pict>
    </w:r>
    <w:r w:rsidR="006904FC">
      <w:rPr>
        <w:rFonts w:ascii="Calibri" w:hAnsi="Calibri" w:cs="Calibri"/>
        <w:b/>
        <w:bCs/>
        <w:sz w:val="64"/>
        <w:szCs w:val="64"/>
      </w:rPr>
      <w:t xml:space="preserve">  </w:t>
    </w:r>
    <w:r w:rsidR="0039105C">
      <w:rPr>
        <w:rFonts w:ascii="Calibri" w:hAnsi="Calibri" w:cs="Calibri"/>
        <w:b/>
        <w:bCs/>
        <w:sz w:val="64"/>
        <w:szCs w:val="64"/>
      </w:rPr>
      <w:t>URZĄD</w:t>
    </w:r>
    <w:r w:rsidR="004A3A3F" w:rsidRPr="006904FC">
      <w:rPr>
        <w:rFonts w:ascii="Calibri" w:hAnsi="Calibri" w:cs="Calibri"/>
        <w:b/>
        <w:bCs/>
        <w:sz w:val="64"/>
        <w:szCs w:val="64"/>
      </w:rPr>
      <w:t xml:space="preserve"> GMINY ZANIEMYŚL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4065E"/>
    <w:multiLevelType w:val="hybridMultilevel"/>
    <w:tmpl w:val="F65E35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2208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5355"/>
    <w:rsid w:val="0002080B"/>
    <w:rsid w:val="00023C4F"/>
    <w:rsid w:val="000351A8"/>
    <w:rsid w:val="00045D84"/>
    <w:rsid w:val="00047418"/>
    <w:rsid w:val="000475D4"/>
    <w:rsid w:val="00050BCA"/>
    <w:rsid w:val="00051077"/>
    <w:rsid w:val="00051ADF"/>
    <w:rsid w:val="00064264"/>
    <w:rsid w:val="000651F3"/>
    <w:rsid w:val="00065B5A"/>
    <w:rsid w:val="000903C7"/>
    <w:rsid w:val="00096BF1"/>
    <w:rsid w:val="000A0C90"/>
    <w:rsid w:val="000B0543"/>
    <w:rsid w:val="000B21BB"/>
    <w:rsid w:val="000B2863"/>
    <w:rsid w:val="000C1214"/>
    <w:rsid w:val="000C18EA"/>
    <w:rsid w:val="000C7044"/>
    <w:rsid w:val="000C776B"/>
    <w:rsid w:val="000D1216"/>
    <w:rsid w:val="000D5797"/>
    <w:rsid w:val="000D6665"/>
    <w:rsid w:val="000F44C2"/>
    <w:rsid w:val="0010350E"/>
    <w:rsid w:val="001111CD"/>
    <w:rsid w:val="001255D2"/>
    <w:rsid w:val="00131E88"/>
    <w:rsid w:val="0014146F"/>
    <w:rsid w:val="0014757C"/>
    <w:rsid w:val="001538DF"/>
    <w:rsid w:val="00162612"/>
    <w:rsid w:val="00164CE9"/>
    <w:rsid w:val="0017094B"/>
    <w:rsid w:val="00184FED"/>
    <w:rsid w:val="001A3C08"/>
    <w:rsid w:val="001B0217"/>
    <w:rsid w:val="001C22F7"/>
    <w:rsid w:val="001C35AC"/>
    <w:rsid w:val="001D0D2A"/>
    <w:rsid w:val="001D214A"/>
    <w:rsid w:val="001E28CD"/>
    <w:rsid w:val="001E34D4"/>
    <w:rsid w:val="001E6227"/>
    <w:rsid w:val="001F471D"/>
    <w:rsid w:val="00205280"/>
    <w:rsid w:val="0021296E"/>
    <w:rsid w:val="00212B3A"/>
    <w:rsid w:val="00213751"/>
    <w:rsid w:val="00230FF3"/>
    <w:rsid w:val="00235876"/>
    <w:rsid w:val="00253198"/>
    <w:rsid w:val="00255400"/>
    <w:rsid w:val="00256B78"/>
    <w:rsid w:val="00265355"/>
    <w:rsid w:val="00266FBD"/>
    <w:rsid w:val="002921A7"/>
    <w:rsid w:val="003135D5"/>
    <w:rsid w:val="00333F05"/>
    <w:rsid w:val="00374DBF"/>
    <w:rsid w:val="0037771A"/>
    <w:rsid w:val="00384ED6"/>
    <w:rsid w:val="0039105C"/>
    <w:rsid w:val="003915F0"/>
    <w:rsid w:val="00397244"/>
    <w:rsid w:val="003C6C06"/>
    <w:rsid w:val="003D51D6"/>
    <w:rsid w:val="003E2EFD"/>
    <w:rsid w:val="003E49FA"/>
    <w:rsid w:val="003E7906"/>
    <w:rsid w:val="003F5EE0"/>
    <w:rsid w:val="00404A51"/>
    <w:rsid w:val="00413840"/>
    <w:rsid w:val="004223DC"/>
    <w:rsid w:val="00426655"/>
    <w:rsid w:val="00431212"/>
    <w:rsid w:val="00442D62"/>
    <w:rsid w:val="00450643"/>
    <w:rsid w:val="00454CAC"/>
    <w:rsid w:val="00462935"/>
    <w:rsid w:val="0047012D"/>
    <w:rsid w:val="00473876"/>
    <w:rsid w:val="00481DC3"/>
    <w:rsid w:val="00492ABA"/>
    <w:rsid w:val="004A3A3F"/>
    <w:rsid w:val="004B5777"/>
    <w:rsid w:val="004C4504"/>
    <w:rsid w:val="004C59B0"/>
    <w:rsid w:val="004D7621"/>
    <w:rsid w:val="004E5B1E"/>
    <w:rsid w:val="004F1139"/>
    <w:rsid w:val="00512570"/>
    <w:rsid w:val="00536A05"/>
    <w:rsid w:val="00537075"/>
    <w:rsid w:val="0054693B"/>
    <w:rsid w:val="00546E6B"/>
    <w:rsid w:val="00557DDA"/>
    <w:rsid w:val="0058679D"/>
    <w:rsid w:val="00587015"/>
    <w:rsid w:val="00587C1F"/>
    <w:rsid w:val="00590422"/>
    <w:rsid w:val="00590B6D"/>
    <w:rsid w:val="00592DFC"/>
    <w:rsid w:val="005B3B39"/>
    <w:rsid w:val="005C0FA0"/>
    <w:rsid w:val="005C429E"/>
    <w:rsid w:val="005D2CB2"/>
    <w:rsid w:val="005E7915"/>
    <w:rsid w:val="006046BA"/>
    <w:rsid w:val="00605E38"/>
    <w:rsid w:val="0061451A"/>
    <w:rsid w:val="00617646"/>
    <w:rsid w:val="00627090"/>
    <w:rsid w:val="00632476"/>
    <w:rsid w:val="00642217"/>
    <w:rsid w:val="006472FA"/>
    <w:rsid w:val="00651F19"/>
    <w:rsid w:val="00652937"/>
    <w:rsid w:val="006642C0"/>
    <w:rsid w:val="00682BA1"/>
    <w:rsid w:val="006904FC"/>
    <w:rsid w:val="006A4464"/>
    <w:rsid w:val="006C7429"/>
    <w:rsid w:val="006E434A"/>
    <w:rsid w:val="006F37A4"/>
    <w:rsid w:val="006F55A3"/>
    <w:rsid w:val="00700489"/>
    <w:rsid w:val="00716AC8"/>
    <w:rsid w:val="00720013"/>
    <w:rsid w:val="007304C6"/>
    <w:rsid w:val="0073707B"/>
    <w:rsid w:val="0074454E"/>
    <w:rsid w:val="00750783"/>
    <w:rsid w:val="00765865"/>
    <w:rsid w:val="00780C28"/>
    <w:rsid w:val="00784199"/>
    <w:rsid w:val="007921D3"/>
    <w:rsid w:val="007B65B0"/>
    <w:rsid w:val="007F011C"/>
    <w:rsid w:val="0081507C"/>
    <w:rsid w:val="00820DB6"/>
    <w:rsid w:val="0082623E"/>
    <w:rsid w:val="00837FC4"/>
    <w:rsid w:val="00842141"/>
    <w:rsid w:val="00843927"/>
    <w:rsid w:val="00887259"/>
    <w:rsid w:val="008A6F67"/>
    <w:rsid w:val="008B3EF0"/>
    <w:rsid w:val="008B41AB"/>
    <w:rsid w:val="008B4F81"/>
    <w:rsid w:val="008C41F9"/>
    <w:rsid w:val="008C671E"/>
    <w:rsid w:val="008C73E7"/>
    <w:rsid w:val="00920822"/>
    <w:rsid w:val="0094166F"/>
    <w:rsid w:val="00941ED4"/>
    <w:rsid w:val="00945833"/>
    <w:rsid w:val="00951B32"/>
    <w:rsid w:val="00964D98"/>
    <w:rsid w:val="00966756"/>
    <w:rsid w:val="009822CF"/>
    <w:rsid w:val="00995B4D"/>
    <w:rsid w:val="009965F5"/>
    <w:rsid w:val="009A29DC"/>
    <w:rsid w:val="009A337D"/>
    <w:rsid w:val="009A5B28"/>
    <w:rsid w:val="009F2ED1"/>
    <w:rsid w:val="009F4A59"/>
    <w:rsid w:val="00A120CB"/>
    <w:rsid w:val="00A2523F"/>
    <w:rsid w:val="00A30EFD"/>
    <w:rsid w:val="00A37FD4"/>
    <w:rsid w:val="00A42513"/>
    <w:rsid w:val="00A60EFF"/>
    <w:rsid w:val="00A63937"/>
    <w:rsid w:val="00A67F27"/>
    <w:rsid w:val="00A7171A"/>
    <w:rsid w:val="00A73B43"/>
    <w:rsid w:val="00A73C2B"/>
    <w:rsid w:val="00A77999"/>
    <w:rsid w:val="00A94D54"/>
    <w:rsid w:val="00AA4379"/>
    <w:rsid w:val="00AC78C0"/>
    <w:rsid w:val="00AD1DF0"/>
    <w:rsid w:val="00AD4B27"/>
    <w:rsid w:val="00AD7FFB"/>
    <w:rsid w:val="00B22A25"/>
    <w:rsid w:val="00B3027A"/>
    <w:rsid w:val="00B40F40"/>
    <w:rsid w:val="00B9527C"/>
    <w:rsid w:val="00BA681D"/>
    <w:rsid w:val="00BA772E"/>
    <w:rsid w:val="00BC5DAF"/>
    <w:rsid w:val="00BD4797"/>
    <w:rsid w:val="00BD78C4"/>
    <w:rsid w:val="00BF1864"/>
    <w:rsid w:val="00C00D67"/>
    <w:rsid w:val="00C305C6"/>
    <w:rsid w:val="00C30E7B"/>
    <w:rsid w:val="00C31C6E"/>
    <w:rsid w:val="00C36F18"/>
    <w:rsid w:val="00C50E4A"/>
    <w:rsid w:val="00C62438"/>
    <w:rsid w:val="00C74522"/>
    <w:rsid w:val="00CA7589"/>
    <w:rsid w:val="00CB2394"/>
    <w:rsid w:val="00CB7AE9"/>
    <w:rsid w:val="00CE1FFD"/>
    <w:rsid w:val="00D0405E"/>
    <w:rsid w:val="00D06D16"/>
    <w:rsid w:val="00D10407"/>
    <w:rsid w:val="00D10ABD"/>
    <w:rsid w:val="00D20137"/>
    <w:rsid w:val="00D27B53"/>
    <w:rsid w:val="00D46617"/>
    <w:rsid w:val="00D57EAD"/>
    <w:rsid w:val="00D6311E"/>
    <w:rsid w:val="00D80B6D"/>
    <w:rsid w:val="00D94FD7"/>
    <w:rsid w:val="00D958D5"/>
    <w:rsid w:val="00DB0008"/>
    <w:rsid w:val="00DD2032"/>
    <w:rsid w:val="00DF76DA"/>
    <w:rsid w:val="00E112F2"/>
    <w:rsid w:val="00E14FA8"/>
    <w:rsid w:val="00E21A57"/>
    <w:rsid w:val="00E23344"/>
    <w:rsid w:val="00E33EBD"/>
    <w:rsid w:val="00E4574C"/>
    <w:rsid w:val="00E52E84"/>
    <w:rsid w:val="00E72692"/>
    <w:rsid w:val="00E80F2A"/>
    <w:rsid w:val="00E84DC3"/>
    <w:rsid w:val="00E84F7E"/>
    <w:rsid w:val="00E869ED"/>
    <w:rsid w:val="00E94973"/>
    <w:rsid w:val="00ED3037"/>
    <w:rsid w:val="00EE13CB"/>
    <w:rsid w:val="00EE1B3B"/>
    <w:rsid w:val="00EE4A2C"/>
    <w:rsid w:val="00EE7212"/>
    <w:rsid w:val="00EF2760"/>
    <w:rsid w:val="00F107DA"/>
    <w:rsid w:val="00F163FF"/>
    <w:rsid w:val="00F1640B"/>
    <w:rsid w:val="00F265D7"/>
    <w:rsid w:val="00F649CC"/>
    <w:rsid w:val="00F66915"/>
    <w:rsid w:val="00F72C55"/>
    <w:rsid w:val="00F915F6"/>
    <w:rsid w:val="00FA35D0"/>
    <w:rsid w:val="00FB6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,"/>
  <w:listSeparator w:val=";"/>
  <w14:docId w14:val="79B1DD30"/>
  <w15:docId w15:val="{3B63C884-56C7-4004-9B9C-F2789A2BD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2438"/>
    <w:pPr>
      <w:widowControl w:val="0"/>
      <w:suppressAutoHyphens/>
    </w:pPr>
    <w:rPr>
      <w:rFonts w:ascii="Times New Roman" w:eastAsia="SimSun" w:hAnsi="Times New Roman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62438"/>
    <w:pPr>
      <w:widowControl/>
      <w:tabs>
        <w:tab w:val="center" w:pos="4536"/>
        <w:tab w:val="right" w:pos="9072"/>
      </w:tabs>
      <w:suppressAutoHyphens w:val="0"/>
    </w:pPr>
    <w:rPr>
      <w:rFonts w:ascii="Calibri" w:eastAsia="Calibri" w:hAnsi="Calibri"/>
      <w:kern w:val="0"/>
      <w:sz w:val="22"/>
      <w:szCs w:val="22"/>
      <w:lang w:eastAsia="en-US" w:bidi="ar-SA"/>
    </w:rPr>
  </w:style>
  <w:style w:type="character" w:customStyle="1" w:styleId="NagwekZnak">
    <w:name w:val="Nagłówek Znak"/>
    <w:basedOn w:val="Domylnaczcionkaakapitu"/>
    <w:link w:val="Nagwek"/>
    <w:uiPriority w:val="99"/>
    <w:rsid w:val="00C62438"/>
  </w:style>
  <w:style w:type="paragraph" w:styleId="Stopka">
    <w:name w:val="footer"/>
    <w:basedOn w:val="Normalny"/>
    <w:link w:val="StopkaZnak"/>
    <w:uiPriority w:val="99"/>
    <w:unhideWhenUsed/>
    <w:rsid w:val="00C62438"/>
    <w:pPr>
      <w:widowControl/>
      <w:tabs>
        <w:tab w:val="center" w:pos="4536"/>
        <w:tab w:val="right" w:pos="9072"/>
      </w:tabs>
      <w:suppressAutoHyphens w:val="0"/>
    </w:pPr>
    <w:rPr>
      <w:rFonts w:ascii="Calibri" w:eastAsia="Calibri" w:hAnsi="Calibri"/>
      <w:kern w:val="0"/>
      <w:sz w:val="22"/>
      <w:szCs w:val="22"/>
      <w:lang w:eastAsia="en-US" w:bidi="ar-SA"/>
    </w:rPr>
  </w:style>
  <w:style w:type="character" w:customStyle="1" w:styleId="StopkaZnak">
    <w:name w:val="Stopka Znak"/>
    <w:basedOn w:val="Domylnaczcionkaakapitu"/>
    <w:link w:val="Stopka"/>
    <w:uiPriority w:val="99"/>
    <w:rsid w:val="00C62438"/>
  </w:style>
  <w:style w:type="paragraph" w:styleId="Akapitzlist">
    <w:name w:val="List Paragraph"/>
    <w:basedOn w:val="Normalny"/>
    <w:uiPriority w:val="34"/>
    <w:qFormat/>
    <w:rsid w:val="004B5777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350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uiPriority w:val="99"/>
    <w:semiHidden/>
    <w:rsid w:val="0010350E"/>
    <w:rPr>
      <w:rFonts w:ascii="Segoe UI" w:eastAsia="SimSun" w:hAnsi="Segoe UI" w:cs="Mangal"/>
      <w:kern w:val="1"/>
      <w:sz w:val="18"/>
      <w:szCs w:val="16"/>
      <w:lang w:eastAsia="hi-IN" w:bidi="hi-IN"/>
    </w:rPr>
  </w:style>
  <w:style w:type="character" w:styleId="Hipercze">
    <w:name w:val="Hyperlink"/>
    <w:uiPriority w:val="99"/>
    <w:unhideWhenUsed/>
    <w:rsid w:val="00995B4D"/>
    <w:rPr>
      <w:color w:val="0563C1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995B4D"/>
    <w:rPr>
      <w:color w:val="605E5C"/>
      <w:shd w:val="clear" w:color="auto" w:fill="E1DFDD"/>
    </w:rPr>
  </w:style>
  <w:style w:type="character" w:customStyle="1" w:styleId="markedcontent">
    <w:name w:val="markedcontent"/>
    <w:basedOn w:val="Domylnaczcionkaakapitu"/>
    <w:rsid w:val="00462935"/>
  </w:style>
  <w:style w:type="character" w:styleId="Odwoaniedokomentarza">
    <w:name w:val="annotation reference"/>
    <w:uiPriority w:val="99"/>
    <w:semiHidden/>
    <w:unhideWhenUsed/>
    <w:rsid w:val="00ED30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3037"/>
    <w:rPr>
      <w:rFonts w:cs="Mangal"/>
      <w:sz w:val="20"/>
      <w:szCs w:val="18"/>
    </w:rPr>
  </w:style>
  <w:style w:type="character" w:customStyle="1" w:styleId="TekstkomentarzaZnak">
    <w:name w:val="Tekst komentarza Znak"/>
    <w:link w:val="Tekstkomentarza"/>
    <w:uiPriority w:val="99"/>
    <w:semiHidden/>
    <w:rsid w:val="00ED3037"/>
    <w:rPr>
      <w:rFonts w:ascii="Times New Roman" w:eastAsia="SimSun" w:hAnsi="Times New Roman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303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ED3037"/>
    <w:rPr>
      <w:rFonts w:ascii="Times New Roman" w:eastAsia="SimSun" w:hAnsi="Times New Roman" w:cs="Mangal"/>
      <w:b/>
      <w:bCs/>
      <w:kern w:val="1"/>
      <w:szCs w:val="18"/>
      <w:lang w:eastAsia="hi-IN" w:bidi="hi-IN"/>
    </w:rPr>
  </w:style>
  <w:style w:type="character" w:styleId="Pogrubienie">
    <w:name w:val="Strong"/>
    <w:uiPriority w:val="22"/>
    <w:qFormat/>
    <w:rsid w:val="00BF18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9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EMEK\SZABLONY%20PISM\Szablon%20pismo%20firmowe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E601C-08E2-4F22-848F-0DE10F7AB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pismo firmowe.dot</Template>
  <TotalTime>18</TotalTime>
  <Pages>1</Pages>
  <Words>342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zdalnyDell8</dc:creator>
  <cp:lastModifiedBy>Magdalena Strugarek</cp:lastModifiedBy>
  <cp:revision>5</cp:revision>
  <cp:lastPrinted>2022-06-15T06:45:00Z</cp:lastPrinted>
  <dcterms:created xsi:type="dcterms:W3CDTF">2022-11-08T10:09:00Z</dcterms:created>
  <dcterms:modified xsi:type="dcterms:W3CDTF">2022-11-13T17:36:00Z</dcterms:modified>
</cp:coreProperties>
</file>